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316" w:rsidRDefault="00B93BF0" w:rsidP="00627316">
      <w:pPr>
        <w:pStyle w:val="berschrift1"/>
        <w:spacing w:before="0" w:after="0"/>
        <w:rPr>
          <w:sz w:val="28"/>
          <w:lang w:val="en-US"/>
        </w:rPr>
      </w:pPr>
      <w:bookmarkStart w:id="0" w:name="_GoBack"/>
      <w:bookmarkEnd w:id="0"/>
      <w:r>
        <w:rPr>
          <w:sz w:val="28"/>
          <w:lang w:val="en-US"/>
        </w:rPr>
        <w:t xml:space="preserve">NRW </w:t>
      </w:r>
      <w:r w:rsidR="00627316">
        <w:rPr>
          <w:sz w:val="28"/>
          <w:lang w:val="en-US"/>
        </w:rPr>
        <w:t>Scholarship Program</w:t>
      </w:r>
      <w:r w:rsidR="00674E7A">
        <w:rPr>
          <w:sz w:val="28"/>
          <w:lang w:val="en-US"/>
        </w:rPr>
        <w:t xml:space="preserve"> 20</w:t>
      </w:r>
      <w:r w:rsidR="00605D76">
        <w:rPr>
          <w:sz w:val="28"/>
          <w:lang w:val="en-US"/>
        </w:rPr>
        <w:t>20</w:t>
      </w:r>
    </w:p>
    <w:p w:rsidR="00627316" w:rsidRDefault="00BC763B" w:rsidP="00627316">
      <w:pPr>
        <w:pStyle w:val="berschrift1"/>
        <w:spacing w:before="240"/>
        <w:rPr>
          <w:lang w:val="en-US"/>
        </w:rPr>
      </w:pPr>
      <w:r>
        <w:rPr>
          <w:lang w:val="en-US"/>
        </w:rPr>
        <w:t>Letter of Reference</w:t>
      </w:r>
      <w:r w:rsidR="00627316">
        <w:rPr>
          <w:lang w:val="en-US"/>
        </w:rPr>
        <w:t xml:space="preserve"> –</w:t>
      </w:r>
      <w:r>
        <w:rPr>
          <w:lang w:val="en-US"/>
        </w:rPr>
        <w:t xml:space="preserve"> C</w:t>
      </w:r>
      <w:r w:rsidR="00627316">
        <w:rPr>
          <w:lang w:val="en-US"/>
        </w:rPr>
        <w:t>ontact details</w:t>
      </w:r>
    </w:p>
    <w:p w:rsidR="00627316" w:rsidRDefault="00627316" w:rsidP="00627316">
      <w:pPr>
        <w:jc w:val="center"/>
        <w:rPr>
          <w:rFonts w:ascii="Arial" w:hAnsi="Arial"/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3240"/>
      </w:tblGrid>
      <w:tr w:rsidR="00627316" w:rsidRPr="00605D76"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of applicant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 M(r)s. /</w:t>
            </w:r>
            <w:r w:rsidR="00CD328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Mr. 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2D446E" w:rsidP="002D446E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tudy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program / subjects</w:t>
            </w:r>
            <w:r w:rsidR="00627316"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Specialized area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56AE0">
        <w:tc>
          <w:tcPr>
            <w:tcW w:w="5290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Degree aimed for</w:t>
            </w:r>
            <w:r w:rsidRPr="00085C93">
              <w:rPr>
                <w:rFonts w:ascii="Arial" w:hAnsi="Arial" w:cs="Arial"/>
                <w:sz w:val="20"/>
                <w:lang w:val="en-US"/>
              </w:rPr>
              <w:t xml:space="preserve"> (Bachelor/Master):</w:t>
            </w:r>
          </w:p>
        </w:tc>
        <w:tc>
          <w:tcPr>
            <w:tcW w:w="3240" w:type="dxa"/>
          </w:tcPr>
          <w:p w:rsidR="00627316" w:rsidRPr="00056AE0" w:rsidRDefault="00CD328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No.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of study years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</w:tbl>
    <w:p w:rsidR="00437558" w:rsidRDefault="00437558" w:rsidP="00627316">
      <w:pPr>
        <w:spacing w:after="120"/>
        <w:rPr>
          <w:lang w:val="en-GB"/>
        </w:rPr>
      </w:pPr>
    </w:p>
    <w:p w:rsidR="00627316" w:rsidRPr="00627316" w:rsidRDefault="00627316" w:rsidP="00627316">
      <w:pPr>
        <w:spacing w:after="120"/>
        <w:rPr>
          <w:rFonts w:ascii="Arial" w:hAnsi="Arial" w:cs="Arial"/>
          <w:b/>
          <w:szCs w:val="24"/>
          <w:lang w:val="en-US"/>
        </w:rPr>
      </w:pPr>
      <w:r w:rsidRPr="00627316">
        <w:rPr>
          <w:rFonts w:ascii="Arial" w:hAnsi="Arial" w:cs="Arial"/>
          <w:b/>
          <w:szCs w:val="24"/>
          <w:lang w:val="en-US"/>
        </w:rPr>
        <w:t>Contact details of person of reference: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924"/>
      </w:tblGrid>
      <w:tr w:rsidR="0089749D" w:rsidRPr="00085C93">
        <w:tc>
          <w:tcPr>
            <w:tcW w:w="8530" w:type="dxa"/>
            <w:gridSpan w:val="2"/>
          </w:tcPr>
          <w:p w:rsidR="0089749D" w:rsidRPr="00056AE0" w:rsidRDefault="0089749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Title: </w:t>
            </w:r>
            <w:r w:rsidR="006923DC" w:rsidRPr="006923DC">
              <w:rPr>
                <w:rFonts w:ascii="Arial" w:hAnsi="Arial" w:cs="Arial"/>
                <w:sz w:val="20"/>
                <w:lang w:val="en-US"/>
              </w:rPr>
              <w:t>(</w:t>
            </w:r>
            <w:r w:rsidR="00CD328D">
              <w:rPr>
                <w:rFonts w:ascii="Arial" w:hAnsi="Arial" w:cs="Arial"/>
                <w:sz w:val="20"/>
                <w:lang w:val="en-US"/>
              </w:rPr>
              <w:t>if applicable</w:t>
            </w:r>
            <w:r w:rsidR="006923DC">
              <w:rPr>
                <w:rFonts w:ascii="Arial" w:hAnsi="Arial" w:cs="Arial"/>
                <w:sz w:val="20"/>
                <w:lang w:val="en-US"/>
              </w:rPr>
              <w:t>)</w:t>
            </w:r>
          </w:p>
        </w:tc>
      </w:tr>
      <w:tr w:rsidR="00627316" w:rsidRPr="00085C93"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89749D">
              <w:rPr>
                <w:rFonts w:ascii="Arial" w:hAnsi="Arial" w:cs="Arial"/>
                <w:sz w:val="20"/>
                <w:lang w:val="en-US"/>
              </w:rPr>
              <w:t>M(r)s. /</w:t>
            </w:r>
            <w:r w:rsidR="0089749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B93BF0">
              <w:rPr>
                <w:rFonts w:ascii="Arial" w:hAnsi="Arial" w:cs="Arial"/>
                <w:sz w:val="20"/>
                <w:lang w:val="en-US"/>
              </w:rPr>
              <w:t>Mr</w:t>
            </w:r>
            <w:r w:rsidR="0089749D">
              <w:rPr>
                <w:rFonts w:ascii="Arial" w:hAnsi="Arial" w:cs="Arial"/>
                <w:sz w:val="20"/>
                <w:lang w:val="en-US"/>
              </w:rPr>
              <w:t>.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Address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c>
          <w:tcPr>
            <w:tcW w:w="4606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Email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3924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Telephone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605D76">
        <w:tc>
          <w:tcPr>
            <w:tcW w:w="8530" w:type="dxa"/>
            <w:gridSpan w:val="2"/>
          </w:tcPr>
          <w:p w:rsidR="00627316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>
              <w:rPr>
                <w:rFonts w:ascii="Arial" w:hAnsi="Arial" w:cs="Arial"/>
                <w:b/>
                <w:sz w:val="20"/>
                <w:lang w:val="en-US"/>
              </w:rPr>
              <w:t>/institution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  <w:p w:rsidR="00627316" w:rsidRPr="006923DC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627316">
              <w:rPr>
                <w:rFonts w:ascii="Arial" w:hAnsi="Arial" w:cs="Arial"/>
                <w:b/>
                <w:sz w:val="20"/>
                <w:lang w:val="en-US"/>
              </w:rPr>
              <w:t>Department/Faculty/Institute: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89749D" w:rsidRPr="00605D76">
        <w:tc>
          <w:tcPr>
            <w:tcW w:w="8530" w:type="dxa"/>
            <w:gridSpan w:val="2"/>
          </w:tcPr>
          <w:p w:rsidR="0089749D" w:rsidRPr="00056AE0" w:rsidRDefault="00EF311D" w:rsidP="0089749D">
            <w:pPr>
              <w:spacing w:after="120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When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and how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do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 you 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prefer to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>be contacted?</w:t>
            </w:r>
          </w:p>
        </w:tc>
      </w:tr>
    </w:tbl>
    <w:p w:rsidR="00627316" w:rsidRDefault="00627316" w:rsidP="00627316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EF311D" w:rsidRPr="00605D76">
        <w:tc>
          <w:tcPr>
            <w:tcW w:w="8530" w:type="dxa"/>
          </w:tcPr>
          <w:p w:rsidR="00EF311D" w:rsidRPr="00045481" w:rsidRDefault="00EF311D" w:rsidP="00EF311D">
            <w:pPr>
              <w:spacing w:after="120"/>
              <w:rPr>
                <w:rFonts w:ascii="Arial" w:hAnsi="Arial" w:cs="Arial"/>
                <w:b/>
                <w:i/>
                <w:sz w:val="20"/>
                <w:lang w:val="en-US"/>
              </w:rPr>
            </w:pPr>
            <w:r w:rsidRPr="00045481">
              <w:rPr>
                <w:rFonts w:ascii="Arial" w:hAnsi="Arial" w:cs="Arial"/>
                <w:b/>
                <w:i/>
                <w:sz w:val="20"/>
                <w:lang w:val="en-US"/>
              </w:rPr>
              <w:t xml:space="preserve">Please enter your letter of recommendation here or attach this form to your letter of recommendation. </w:t>
            </w:r>
          </w:p>
          <w:p w:rsidR="00437558" w:rsidRPr="00437558" w:rsidRDefault="00437558" w:rsidP="00EF311D">
            <w:pPr>
              <w:spacing w:after="120"/>
              <w:rPr>
                <w:rFonts w:ascii="Arial" w:hAnsi="Arial" w:cs="Arial"/>
                <w:i/>
                <w:sz w:val="20"/>
                <w:lang w:val="en-US"/>
              </w:rPr>
            </w:pPr>
            <w:r>
              <w:rPr>
                <w:rFonts w:ascii="Arial" w:hAnsi="Arial" w:cs="Arial"/>
                <w:i/>
                <w:sz w:val="20"/>
                <w:lang w:val="en-US"/>
              </w:rPr>
              <w:t>Please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="00045481">
              <w:rPr>
                <w:rFonts w:ascii="Arial" w:hAnsi="Arial" w:cs="Arial"/>
                <w:i/>
                <w:sz w:val="20"/>
                <w:lang w:val="en-US"/>
              </w:rPr>
              <w:t>include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statements on the general qualification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of the applicant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previous progress of studies,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further course of studies, the objectives of the bachelor’s or master’s thesis and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>English language skills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(if applicable). </w:t>
            </w:r>
          </w:p>
        </w:tc>
      </w:tr>
    </w:tbl>
    <w:p w:rsidR="00B906FC" w:rsidRDefault="00B906FC" w:rsidP="00146F26">
      <w:pPr>
        <w:rPr>
          <w:rFonts w:ascii="Arial" w:hAnsi="Arial" w:cs="Arial"/>
          <w:b/>
          <w:i/>
          <w:sz w:val="20"/>
          <w:lang w:val="en-US"/>
        </w:rPr>
      </w:pPr>
    </w:p>
    <w:p w:rsidR="004C76D5" w:rsidRPr="00152CAA" w:rsidRDefault="004C76D5" w:rsidP="004C76D5">
      <w:pPr>
        <w:rPr>
          <w:rFonts w:ascii="Arial" w:hAnsi="Arial" w:cs="Arial"/>
          <w:i/>
          <w:color w:val="FF0000"/>
          <w:sz w:val="20"/>
          <w:lang w:val="en-US"/>
        </w:rPr>
      </w:pPr>
      <w:r w:rsidRPr="00152CAA">
        <w:rPr>
          <w:rFonts w:ascii="Arial" w:hAnsi="Arial" w:cs="Arial"/>
          <w:b/>
          <w:i/>
          <w:color w:val="FF0000"/>
          <w:sz w:val="20"/>
          <w:lang w:val="en-US"/>
        </w:rPr>
        <w:t>Important note: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please sign and stamp this letter of reference and</w:t>
      </w:r>
      <w:r w:rsidRPr="00152CAA">
        <w:rPr>
          <w:rFonts w:ascii="Arial" w:hAnsi="Arial" w:cs="Arial"/>
          <w:i/>
          <w:color w:val="FF0000"/>
          <w:sz w:val="20"/>
          <w:lang w:val="en-US"/>
        </w:rPr>
        <w:t xml:space="preserve"> 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upload it in the </w:t>
      </w:r>
      <w:r w:rsidRPr="00F02F39">
        <w:rPr>
          <w:rFonts w:ascii="Arial" w:hAnsi="Arial" w:cs="Arial"/>
          <w:i/>
          <w:color w:val="FF0000"/>
          <w:sz w:val="20"/>
          <w:u w:val="single"/>
          <w:lang w:val="en-US"/>
        </w:rPr>
        <w:t>online application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with the other documents requested. </w:t>
      </w:r>
    </w:p>
    <w:p w:rsidR="00146F26" w:rsidRDefault="00146F26" w:rsidP="00146F26">
      <w:pPr>
        <w:rPr>
          <w:rFonts w:ascii="Arial" w:hAnsi="Arial" w:cs="Arial"/>
          <w:sz w:val="22"/>
          <w:szCs w:val="22"/>
          <w:lang w:val="en-US"/>
        </w:rPr>
      </w:pPr>
    </w:p>
    <w:p w:rsidR="00B906FC" w:rsidRPr="00146F26" w:rsidRDefault="00B906FC" w:rsidP="00146F26">
      <w:pPr>
        <w:rPr>
          <w:rFonts w:ascii="Arial" w:hAnsi="Arial" w:cs="Arial"/>
          <w:sz w:val="22"/>
          <w:szCs w:val="22"/>
          <w:lang w:val="en-US"/>
        </w:rPr>
      </w:pPr>
    </w:p>
    <w:p w:rsidR="00146F26" w:rsidRPr="00146F26" w:rsidRDefault="00BC763B" w:rsidP="00BC763B">
      <w:pPr>
        <w:tabs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</w:t>
      </w:r>
      <w:r>
        <w:rPr>
          <w:rFonts w:ascii="Arial" w:hAnsi="Arial" w:cs="Arial"/>
          <w:sz w:val="22"/>
          <w:szCs w:val="22"/>
          <w:lang w:val="en-US"/>
        </w:rPr>
        <w:tab/>
        <w:t>______________________</w:t>
      </w:r>
    </w:p>
    <w:p w:rsidR="00EF311D" w:rsidRPr="00146F26" w:rsidRDefault="00146F26" w:rsidP="00BC763B">
      <w:pPr>
        <w:tabs>
          <w:tab w:val="left" w:pos="3075"/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Date, place </w:t>
      </w:r>
      <w:r w:rsidR="00BC763B">
        <w:rPr>
          <w:rFonts w:ascii="Arial" w:hAnsi="Arial" w:cs="Arial"/>
          <w:sz w:val="22"/>
          <w:szCs w:val="22"/>
          <w:lang w:val="en-US"/>
        </w:rPr>
        <w:t xml:space="preserve">                      </w:t>
      </w:r>
      <w:r w:rsidR="00BC763B">
        <w:rPr>
          <w:rFonts w:ascii="Arial" w:hAnsi="Arial" w:cs="Arial"/>
          <w:sz w:val="22"/>
          <w:szCs w:val="22"/>
          <w:lang w:val="en-US"/>
        </w:rPr>
        <w:tab/>
        <w:t>(stamp of institution)</w:t>
      </w:r>
      <w:r w:rsidR="00BC763B">
        <w:rPr>
          <w:rFonts w:ascii="Arial" w:hAnsi="Arial" w:cs="Arial"/>
          <w:sz w:val="22"/>
          <w:szCs w:val="22"/>
          <w:lang w:val="en-US"/>
        </w:rPr>
        <w:tab/>
        <w:t>Signature</w:t>
      </w:r>
    </w:p>
    <w:sectPr w:rsidR="00EF311D" w:rsidRPr="00146F26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846" w:rsidRDefault="002B3846">
      <w:pPr>
        <w:spacing w:before="0"/>
      </w:pPr>
      <w:r>
        <w:separator/>
      </w:r>
    </w:p>
  </w:endnote>
  <w:endnote w:type="continuationSeparator" w:id="0">
    <w:p w:rsidR="002B3846" w:rsidRDefault="002B384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846" w:rsidRDefault="002B3846">
      <w:pPr>
        <w:spacing w:before="0"/>
      </w:pPr>
      <w:r>
        <w:separator/>
      </w:r>
    </w:p>
  </w:footnote>
  <w:footnote w:type="continuationSeparator" w:id="0">
    <w:p w:rsidR="002B3846" w:rsidRDefault="002B384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B95" w:rsidRPr="00292327" w:rsidRDefault="00AF0334" w:rsidP="00A462F1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2517775</wp:posOffset>
          </wp:positionH>
          <wp:positionV relativeFrom="paragraph">
            <wp:posOffset>162560</wp:posOffset>
          </wp:positionV>
          <wp:extent cx="2859405" cy="681355"/>
          <wp:effectExtent l="0" t="0" r="0" b="0"/>
          <wp:wrapTight wrapText="bothSides">
            <wp:wrapPolygon edited="0">
              <wp:start x="0" y="0"/>
              <wp:lineTo x="0" y="21137"/>
              <wp:lineTo x="21442" y="21137"/>
              <wp:lineTo x="21442" y="0"/>
              <wp:lineTo x="0" y="0"/>
            </wp:wrapPolygon>
          </wp:wrapTight>
          <wp:docPr id="2" name="Bild 1" descr="NRW_LR_RGB_en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RW_LR_RGB_en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0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D76">
      <w:rPr>
        <w:noProof/>
      </w:rPr>
      <w:drawing>
        <wp:inline distT="0" distB="0" distL="0" distR="0">
          <wp:extent cx="1914525" cy="73166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U_Logo_Wort-Bild-Marke_horizonta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629" cy="732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6B95">
      <w:t xml:space="preserve">             </w:t>
    </w:r>
    <w:r w:rsidR="00A462F1">
      <w:t xml:space="preserve">  </w:t>
    </w:r>
    <w:r w:rsidR="00436B95">
      <w:t xml:space="preserve">   </w:t>
    </w:r>
    <w:r w:rsidR="00A462F1">
      <w:t xml:space="preserve">  </w:t>
    </w:r>
  </w:p>
  <w:p w:rsidR="00A462F1" w:rsidRDefault="00A462F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068"/>
    <w:rsid w:val="00025C46"/>
    <w:rsid w:val="00045481"/>
    <w:rsid w:val="000A2AB3"/>
    <w:rsid w:val="00146F26"/>
    <w:rsid w:val="00152CAA"/>
    <w:rsid w:val="001673E9"/>
    <w:rsid w:val="00173BE8"/>
    <w:rsid w:val="001F3870"/>
    <w:rsid w:val="001F4FE8"/>
    <w:rsid w:val="002463DE"/>
    <w:rsid w:val="00270B6F"/>
    <w:rsid w:val="002B3846"/>
    <w:rsid w:val="002B7556"/>
    <w:rsid w:val="002D446E"/>
    <w:rsid w:val="00346768"/>
    <w:rsid w:val="003A3CC4"/>
    <w:rsid w:val="003B1871"/>
    <w:rsid w:val="003F59D9"/>
    <w:rsid w:val="00436B95"/>
    <w:rsid w:val="00437558"/>
    <w:rsid w:val="00437E6C"/>
    <w:rsid w:val="00447DC7"/>
    <w:rsid w:val="004B4017"/>
    <w:rsid w:val="004C76D5"/>
    <w:rsid w:val="0055762B"/>
    <w:rsid w:val="006004E9"/>
    <w:rsid w:val="00605D76"/>
    <w:rsid w:val="00627316"/>
    <w:rsid w:val="006710FB"/>
    <w:rsid w:val="00674E7A"/>
    <w:rsid w:val="006923DC"/>
    <w:rsid w:val="006952AC"/>
    <w:rsid w:val="006B46C2"/>
    <w:rsid w:val="007A218C"/>
    <w:rsid w:val="007F623B"/>
    <w:rsid w:val="008129F6"/>
    <w:rsid w:val="0083354D"/>
    <w:rsid w:val="008512E8"/>
    <w:rsid w:val="0086273E"/>
    <w:rsid w:val="008775C8"/>
    <w:rsid w:val="00880257"/>
    <w:rsid w:val="008877EE"/>
    <w:rsid w:val="0089749D"/>
    <w:rsid w:val="008B4186"/>
    <w:rsid w:val="008F58C7"/>
    <w:rsid w:val="00923101"/>
    <w:rsid w:val="009325F5"/>
    <w:rsid w:val="0095516C"/>
    <w:rsid w:val="009C1B69"/>
    <w:rsid w:val="00A06948"/>
    <w:rsid w:val="00A462F1"/>
    <w:rsid w:val="00AE3068"/>
    <w:rsid w:val="00AF0334"/>
    <w:rsid w:val="00AF4AB6"/>
    <w:rsid w:val="00B1536C"/>
    <w:rsid w:val="00B64E44"/>
    <w:rsid w:val="00B81F19"/>
    <w:rsid w:val="00B906FC"/>
    <w:rsid w:val="00B93BF0"/>
    <w:rsid w:val="00BA0480"/>
    <w:rsid w:val="00BC763B"/>
    <w:rsid w:val="00BE41F9"/>
    <w:rsid w:val="00C00DC8"/>
    <w:rsid w:val="00CD328D"/>
    <w:rsid w:val="00D245A6"/>
    <w:rsid w:val="00D77AF5"/>
    <w:rsid w:val="00E03B72"/>
    <w:rsid w:val="00E228D0"/>
    <w:rsid w:val="00E36183"/>
    <w:rsid w:val="00E42AFC"/>
    <w:rsid w:val="00E554ED"/>
    <w:rsid w:val="00EA2A1A"/>
    <w:rsid w:val="00EF311D"/>
    <w:rsid w:val="00F179F0"/>
    <w:rsid w:val="00F3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docId w15:val="{5EFE226B-8BF5-4D0F-BA7C-559D1851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7316"/>
    <w:pPr>
      <w:spacing w:before="120"/>
    </w:pPr>
    <w:rPr>
      <w:sz w:val="24"/>
    </w:rPr>
  </w:style>
  <w:style w:type="paragraph" w:styleId="berschrift1">
    <w:name w:val="heading 1"/>
    <w:basedOn w:val="Standard"/>
    <w:next w:val="Standard"/>
    <w:qFormat/>
    <w:rsid w:val="00627316"/>
    <w:pPr>
      <w:keepNext/>
      <w:spacing w:before="360" w:after="120"/>
      <w:jc w:val="center"/>
      <w:outlineLvl w:val="0"/>
    </w:pPr>
    <w:rPr>
      <w:rFonts w:ascii="Arial" w:hAnsi="Arial"/>
      <w:b/>
      <w:kern w:val="28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2731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7316"/>
    <w:pPr>
      <w:tabs>
        <w:tab w:val="center" w:pos="4536"/>
        <w:tab w:val="right" w:pos="9072"/>
      </w:tabs>
    </w:pPr>
  </w:style>
  <w:style w:type="character" w:styleId="Hyperlink">
    <w:name w:val="Hyperlink"/>
    <w:rsid w:val="00627316"/>
    <w:rPr>
      <w:color w:val="0000FF"/>
      <w:u w:val="single"/>
    </w:rPr>
  </w:style>
  <w:style w:type="paragraph" w:styleId="Sprechblasentext">
    <w:name w:val="Balloon Text"/>
    <w:basedOn w:val="Standard"/>
    <w:semiHidden/>
    <w:rsid w:val="0062731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627316"/>
    <w:rPr>
      <w:sz w:val="16"/>
      <w:szCs w:val="16"/>
    </w:rPr>
  </w:style>
  <w:style w:type="paragraph" w:styleId="Kommentartext">
    <w:name w:val="annotation text"/>
    <w:basedOn w:val="Standard"/>
    <w:semiHidden/>
    <w:rsid w:val="0062731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50CC0A41.dotm</Template>
  <TotalTime>0</TotalTime>
  <Pages>1</Pages>
  <Words>138</Words>
  <Characters>916</Characters>
  <Application>Microsoft Office Word</Application>
  <DocSecurity>0</DocSecurity>
  <Lines>35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2012 Scholarship Program for students from Israel</vt:lpstr>
    </vt:vector>
  </TitlesOfParts>
  <Company>Private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Scholarship Program for students from Israel</dc:title>
  <dc:creator>Wachtling</dc:creator>
  <cp:lastModifiedBy>Wiedei, Ulrich</cp:lastModifiedBy>
  <cp:revision>2</cp:revision>
  <cp:lastPrinted>2019-12-18T13:10:00Z</cp:lastPrinted>
  <dcterms:created xsi:type="dcterms:W3CDTF">2019-12-18T13:11:00Z</dcterms:created>
  <dcterms:modified xsi:type="dcterms:W3CDTF">2019-12-18T13:11:00Z</dcterms:modified>
</cp:coreProperties>
</file>